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SL 62-25ö - Lieferung und Installation von Hardware und Software für insgesamt 7 PC-Kabinette für 3 verschiedene Schulen des LK-VR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